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C9F" w:rsidRDefault="00047EE3">
      <w:r>
        <w:rPr>
          <w:noProof/>
        </w:rPr>
        <w:drawing>
          <wp:inline distT="0" distB="0" distL="0" distR="0" wp14:anchorId="4DAD0E1F" wp14:editId="0303909C">
            <wp:extent cx="1912178" cy="33437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p-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582" cy="3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A7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9525</wp:posOffset>
                </wp:positionV>
                <wp:extent cx="3305175" cy="6572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657225"/>
                        </a:xfrm>
                        <a:prstGeom prst="rect">
                          <a:avLst/>
                        </a:prstGeom>
                        <a:solidFill>
                          <a:srgbClr val="00CCCC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56B" w:rsidRPr="00680A7D" w:rsidRDefault="0048456B" w:rsidP="00680A7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680A7D">
                              <w:rPr>
                                <w:sz w:val="40"/>
                                <w:szCs w:val="40"/>
                              </w:rPr>
                              <w:t>Template for an article for a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72.5pt;margin-top:.75pt;width:260.25pt;height:5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" fillcolor="#0cc" strokeweight=".5pt">
                <v:textbox>
                  <w:txbxContent>
                    <w:p w:rsidR="0048456B" w:rsidRPr="00680A7D" w:rsidRDefault="0048456B" w:rsidP="00680A7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680A7D">
                        <w:rPr>
                          <w:sz w:val="40"/>
                          <w:szCs w:val="40"/>
                        </w:rPr>
                        <w:t>Template for an article for a newsletter</w:t>
                      </w:r>
                    </w:p>
                  </w:txbxContent>
                </v:textbox>
              </v:shape>
            </w:pict>
          </mc:Fallback>
        </mc:AlternateContent>
      </w:r>
    </w:p>
    <w:p w:rsidR="00B31C9F" w:rsidRDefault="00B31C9F"/>
    <w:p w:rsidR="00047EE3" w:rsidRDefault="00047EE3"/>
    <w:p w:rsidR="00047EE3" w:rsidRDefault="00047EE3"/>
    <w:p w:rsidR="00005C4E" w:rsidRDefault="00CD3834">
      <w:pPr>
        <w:rPr>
          <w:b/>
        </w:rPr>
      </w:pPr>
      <w:hyperlink r:id="rId6" w:history="1">
        <w:r w:rsidR="00005C4E" w:rsidRPr="00271A91">
          <w:rPr>
            <w:rStyle w:val="Hyperlink"/>
            <w:b/>
          </w:rPr>
          <w:t>Careerpilot</w:t>
        </w:r>
      </w:hyperlink>
      <w:r w:rsidR="00047EE3">
        <w:rPr>
          <w:b/>
        </w:rPr>
        <w:t xml:space="preserve"> is a great, free-to-use </w:t>
      </w:r>
      <w:r w:rsidR="00271A91" w:rsidRPr="00271A91">
        <w:rPr>
          <w:b/>
        </w:rPr>
        <w:t>websit</w:t>
      </w:r>
      <w:r w:rsidR="00200FDB">
        <w:rPr>
          <w:b/>
        </w:rPr>
        <w:t>e for both young people and their</w:t>
      </w:r>
      <w:r w:rsidR="00271A91" w:rsidRPr="00271A91">
        <w:rPr>
          <w:b/>
        </w:rPr>
        <w:t xml:space="preserve"> parents/carers </w:t>
      </w:r>
      <w:r w:rsidR="00047EE3">
        <w:rPr>
          <w:b/>
        </w:rPr>
        <w:t>which provides</w:t>
      </w:r>
      <w:r w:rsidR="00005C4E" w:rsidRPr="00271A91">
        <w:rPr>
          <w:b/>
        </w:rPr>
        <w:t xml:space="preserve"> detailed information </w:t>
      </w:r>
      <w:r w:rsidR="00047EE3">
        <w:rPr>
          <w:b/>
        </w:rPr>
        <w:t>which helps young people plan their future study and career</w:t>
      </w:r>
      <w:r w:rsidR="00005C4E" w:rsidRPr="00271A91">
        <w:rPr>
          <w:b/>
        </w:rPr>
        <w:t>:</w:t>
      </w:r>
    </w:p>
    <w:p w:rsidR="00271A91" w:rsidRPr="00271A91" w:rsidRDefault="00271A91">
      <w:pPr>
        <w:rPr>
          <w:b/>
        </w:rPr>
      </w:pPr>
    </w:p>
    <w:p w:rsidR="00005C4E" w:rsidRDefault="00680A7D" w:rsidP="00005C4E">
      <w:pPr>
        <w:pStyle w:val="ListParagraph"/>
        <w:numPr>
          <w:ilvl w:val="0"/>
          <w:numId w:val="1"/>
        </w:numPr>
      </w:pPr>
      <w:r>
        <w:t xml:space="preserve">All </w:t>
      </w:r>
      <w:r w:rsidR="00047EE3">
        <w:t xml:space="preserve">career </w:t>
      </w:r>
      <w:r>
        <w:t>c</w:t>
      </w:r>
      <w:r w:rsidR="00005C4E">
        <w:t xml:space="preserve">hoices at </w:t>
      </w:r>
      <w:hyperlink r:id="rId7" w:history="1">
        <w:r w:rsidR="00005C4E" w:rsidRPr="00047EE3">
          <w:rPr>
            <w:rStyle w:val="Hyperlink"/>
          </w:rPr>
          <w:t>14, 16 and 18</w:t>
        </w:r>
        <w:r w:rsidR="00271A91" w:rsidRPr="00047EE3">
          <w:rPr>
            <w:rStyle w:val="Hyperlink"/>
          </w:rPr>
          <w:t>;</w:t>
        </w:r>
      </w:hyperlink>
    </w:p>
    <w:p w:rsidR="00680A7D" w:rsidRDefault="00047EE3" w:rsidP="00680A7D">
      <w:pPr>
        <w:pStyle w:val="ListParagraph"/>
        <w:numPr>
          <w:ilvl w:val="0"/>
          <w:numId w:val="1"/>
        </w:numPr>
      </w:pPr>
      <w:hyperlink r:id="rId8" w:history="1">
        <w:r w:rsidR="00190E26" w:rsidRPr="00047EE3">
          <w:rPr>
            <w:rStyle w:val="Hyperlink"/>
          </w:rPr>
          <w:t>19</w:t>
        </w:r>
        <w:r w:rsidR="00680A7D" w:rsidRPr="00047EE3">
          <w:rPr>
            <w:rStyle w:val="Hyperlink"/>
          </w:rPr>
          <w:t xml:space="preserve"> job sectors and 100s of Job Profiles</w:t>
        </w:r>
      </w:hyperlink>
    </w:p>
    <w:p w:rsidR="00047EE3" w:rsidRDefault="00047EE3" w:rsidP="00680A7D">
      <w:pPr>
        <w:pStyle w:val="ListParagraph"/>
        <w:numPr>
          <w:ilvl w:val="0"/>
          <w:numId w:val="1"/>
        </w:numPr>
      </w:pPr>
      <w:hyperlink r:id="rId9" w:history="1">
        <w:r w:rsidRPr="00047EE3">
          <w:rPr>
            <w:rStyle w:val="Hyperlink"/>
          </w:rPr>
          <w:t>Courses and apprenticeships</w:t>
        </w:r>
      </w:hyperlink>
    </w:p>
    <w:p w:rsidR="00005C4E" w:rsidRDefault="00047EE3" w:rsidP="00005C4E">
      <w:pPr>
        <w:pStyle w:val="ListParagraph"/>
        <w:numPr>
          <w:ilvl w:val="0"/>
          <w:numId w:val="1"/>
        </w:numPr>
      </w:pPr>
      <w:hyperlink r:id="rId10" w:history="1">
        <w:r w:rsidR="00005C4E" w:rsidRPr="00047EE3">
          <w:rPr>
            <w:rStyle w:val="Hyperlink"/>
          </w:rPr>
          <w:t>P</w:t>
        </w:r>
        <w:r w:rsidR="00680A7D" w:rsidRPr="00047EE3">
          <w:rPr>
            <w:rStyle w:val="Hyperlink"/>
          </w:rPr>
          <w:t>laces to study</w:t>
        </w:r>
      </w:hyperlink>
      <w:r w:rsidR="00680A7D">
        <w:t xml:space="preserve"> in the South of England</w:t>
      </w:r>
      <w:r w:rsidR="00F951C7">
        <w:t>.</w:t>
      </w:r>
    </w:p>
    <w:p w:rsidR="00F951C7" w:rsidRDefault="00F951C7" w:rsidP="00F951C7"/>
    <w:p w:rsidR="00F951C7" w:rsidRDefault="00F951C7" w:rsidP="00F951C7">
      <w:r>
        <w:t xml:space="preserve">The site also has Career Tools to help young people decide their choices and to identify their skills. </w:t>
      </w:r>
    </w:p>
    <w:p w:rsidR="00005C4E" w:rsidRDefault="00005C4E">
      <w:bookmarkStart w:id="0" w:name="_GoBack"/>
      <w:bookmarkEnd w:id="0"/>
    </w:p>
    <w:p w:rsidR="00271A91" w:rsidRDefault="00005C4E">
      <w:r>
        <w:t xml:space="preserve">Careerpilot </w:t>
      </w:r>
      <w:r w:rsidR="00680A7D">
        <w:t xml:space="preserve">also has a </w:t>
      </w:r>
      <w:hyperlink r:id="rId11" w:history="1">
        <w:r w:rsidRPr="00F951C7">
          <w:rPr>
            <w:rStyle w:val="Hyperlink"/>
            <w:b/>
          </w:rPr>
          <w:t>Parent Zone</w:t>
        </w:r>
      </w:hyperlink>
      <w:r>
        <w:t xml:space="preserve"> which aims to help parents an</w:t>
      </w:r>
      <w:r w:rsidR="00680A7D">
        <w:t xml:space="preserve">d carers get answers to career-related </w:t>
      </w:r>
      <w:r>
        <w:t xml:space="preserve">questions. The Parent Zone also has a quiz to help parents find answers to key questions that can impact on young people’s decisions. </w:t>
      </w:r>
    </w:p>
    <w:p w:rsidR="00271A91" w:rsidRDefault="00271A91"/>
    <w:p w:rsidR="00271A91" w:rsidRDefault="00CD3834">
      <w:hyperlink r:id="rId12" w:history="1">
        <w:r w:rsidR="00271A91" w:rsidRPr="00F9436D">
          <w:rPr>
            <w:rStyle w:val="Hyperlink"/>
          </w:rPr>
          <w:t>www.careerpilot.org.uk</w:t>
        </w:r>
      </w:hyperlink>
    </w:p>
    <w:p w:rsidR="006220AF" w:rsidRDefault="00190E26">
      <w:r w:rsidRPr="00190E26">
        <w:rPr>
          <w:rStyle w:val="Hyperlink"/>
        </w:rPr>
        <w:t>http://parentzone.careerpilot.org.uk/parent</w:t>
      </w:r>
    </w:p>
    <w:p w:rsidR="00005C4E" w:rsidRDefault="00047EE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3326765</wp:posOffset>
                </wp:positionH>
                <wp:positionV relativeFrom="paragraph">
                  <wp:posOffset>150003</wp:posOffset>
                </wp:positionV>
                <wp:extent cx="2543175" cy="2609850"/>
                <wp:effectExtent l="0" t="0" r="444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56B" w:rsidRDefault="00F951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1390" cy="2370496"/>
                                  <wp:effectExtent l="0" t="0" r="508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Z border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9936" cy="2419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261.95pt;margin-top:11.8pt;width:200.25pt;height:20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" fillcolor="white [3201]" stroked="f" strokeweight=".5pt">
                <v:textbox>
                  <w:txbxContent>
                    <w:p w:rsidR="0048456B" w:rsidRDefault="00F951C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1390" cy="2370496"/>
                            <wp:effectExtent l="0" t="0" r="508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Z border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9936" cy="2419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05C4E" w:rsidRDefault="00047EE3">
      <w:r>
        <w:rPr>
          <w:noProof/>
        </w:rPr>
        <w:drawing>
          <wp:inline distT="0" distB="0" distL="0" distR="0">
            <wp:extent cx="3302758" cy="23885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 home with Course S and CT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961" cy="24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C8C" w:rsidRDefault="002E6C8C"/>
    <w:p w:rsidR="002E6C8C" w:rsidRDefault="002E6C8C"/>
    <w:p w:rsidR="002E6C8C" w:rsidRDefault="002E6C8C"/>
    <w:sectPr w:rsidR="002E6C8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D55799"/>
    <w:multiLevelType w:val="hybridMultilevel"/>
    <w:tmpl w:val="ADB8E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832FF0"/>
    <w:multiLevelType w:val="hybridMultilevel"/>
    <w:tmpl w:val="6FA8F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C4E"/>
    <w:rsid w:val="0000149C"/>
    <w:rsid w:val="00005C4E"/>
    <w:rsid w:val="00047EE3"/>
    <w:rsid w:val="00053162"/>
    <w:rsid w:val="00076820"/>
    <w:rsid w:val="00096CCE"/>
    <w:rsid w:val="000C2BAA"/>
    <w:rsid w:val="000E549A"/>
    <w:rsid w:val="00101DE3"/>
    <w:rsid w:val="00126B00"/>
    <w:rsid w:val="0014146F"/>
    <w:rsid w:val="001426AD"/>
    <w:rsid w:val="001562E6"/>
    <w:rsid w:val="00176C2D"/>
    <w:rsid w:val="00190E26"/>
    <w:rsid w:val="001C09B9"/>
    <w:rsid w:val="001E7BE1"/>
    <w:rsid w:val="00200FDB"/>
    <w:rsid w:val="002119B2"/>
    <w:rsid w:val="00271A91"/>
    <w:rsid w:val="002737C4"/>
    <w:rsid w:val="0027778E"/>
    <w:rsid w:val="00291C1F"/>
    <w:rsid w:val="002E37FC"/>
    <w:rsid w:val="002E6C8C"/>
    <w:rsid w:val="002F2E4F"/>
    <w:rsid w:val="002F52F1"/>
    <w:rsid w:val="00330EC4"/>
    <w:rsid w:val="00353CF0"/>
    <w:rsid w:val="003772C6"/>
    <w:rsid w:val="003B1EB8"/>
    <w:rsid w:val="003E4995"/>
    <w:rsid w:val="004358CE"/>
    <w:rsid w:val="00442A36"/>
    <w:rsid w:val="00446A67"/>
    <w:rsid w:val="00463930"/>
    <w:rsid w:val="0046421D"/>
    <w:rsid w:val="0048456B"/>
    <w:rsid w:val="00494794"/>
    <w:rsid w:val="004A2815"/>
    <w:rsid w:val="004B7B33"/>
    <w:rsid w:val="004D2156"/>
    <w:rsid w:val="00510E99"/>
    <w:rsid w:val="00515DDD"/>
    <w:rsid w:val="00523338"/>
    <w:rsid w:val="005439EF"/>
    <w:rsid w:val="00567F60"/>
    <w:rsid w:val="00585FA6"/>
    <w:rsid w:val="005877E4"/>
    <w:rsid w:val="005A66E5"/>
    <w:rsid w:val="005D5969"/>
    <w:rsid w:val="0060531E"/>
    <w:rsid w:val="006122BE"/>
    <w:rsid w:val="006220AF"/>
    <w:rsid w:val="00627C37"/>
    <w:rsid w:val="00647C34"/>
    <w:rsid w:val="006602D4"/>
    <w:rsid w:val="00680A7D"/>
    <w:rsid w:val="00684988"/>
    <w:rsid w:val="006861C1"/>
    <w:rsid w:val="006A389C"/>
    <w:rsid w:val="006A5943"/>
    <w:rsid w:val="006C63FA"/>
    <w:rsid w:val="006F4690"/>
    <w:rsid w:val="00740672"/>
    <w:rsid w:val="00747471"/>
    <w:rsid w:val="00795D54"/>
    <w:rsid w:val="00796F8D"/>
    <w:rsid w:val="007A0B53"/>
    <w:rsid w:val="007B034E"/>
    <w:rsid w:val="008044FD"/>
    <w:rsid w:val="00871592"/>
    <w:rsid w:val="0087368A"/>
    <w:rsid w:val="008839F5"/>
    <w:rsid w:val="00892581"/>
    <w:rsid w:val="008A050C"/>
    <w:rsid w:val="008A76CC"/>
    <w:rsid w:val="008C2493"/>
    <w:rsid w:val="008E6412"/>
    <w:rsid w:val="008F7E8D"/>
    <w:rsid w:val="00923ECA"/>
    <w:rsid w:val="00991DC2"/>
    <w:rsid w:val="0099498D"/>
    <w:rsid w:val="009B3363"/>
    <w:rsid w:val="009C4442"/>
    <w:rsid w:val="009F0173"/>
    <w:rsid w:val="00A34C2D"/>
    <w:rsid w:val="00A41A7D"/>
    <w:rsid w:val="00A55FE5"/>
    <w:rsid w:val="00A93231"/>
    <w:rsid w:val="00AC78AF"/>
    <w:rsid w:val="00AF371A"/>
    <w:rsid w:val="00B0003F"/>
    <w:rsid w:val="00B31C9F"/>
    <w:rsid w:val="00B35076"/>
    <w:rsid w:val="00B55C93"/>
    <w:rsid w:val="00B64D80"/>
    <w:rsid w:val="00BB4A12"/>
    <w:rsid w:val="00BB645A"/>
    <w:rsid w:val="00BC2C70"/>
    <w:rsid w:val="00BD0B11"/>
    <w:rsid w:val="00BD13C3"/>
    <w:rsid w:val="00C31BFD"/>
    <w:rsid w:val="00C55FD5"/>
    <w:rsid w:val="00C573AB"/>
    <w:rsid w:val="00C73CF4"/>
    <w:rsid w:val="00C847AA"/>
    <w:rsid w:val="00C873B4"/>
    <w:rsid w:val="00C92791"/>
    <w:rsid w:val="00CB687B"/>
    <w:rsid w:val="00CC243B"/>
    <w:rsid w:val="00CD62D0"/>
    <w:rsid w:val="00CF0201"/>
    <w:rsid w:val="00CF1421"/>
    <w:rsid w:val="00D3068C"/>
    <w:rsid w:val="00D32A94"/>
    <w:rsid w:val="00D34F76"/>
    <w:rsid w:val="00D67A31"/>
    <w:rsid w:val="00D96DA4"/>
    <w:rsid w:val="00DA4F1C"/>
    <w:rsid w:val="00DA78FD"/>
    <w:rsid w:val="00DB2F80"/>
    <w:rsid w:val="00DB56EE"/>
    <w:rsid w:val="00E2476B"/>
    <w:rsid w:val="00E365D0"/>
    <w:rsid w:val="00E755E9"/>
    <w:rsid w:val="00E82E47"/>
    <w:rsid w:val="00E83C1A"/>
    <w:rsid w:val="00EB253F"/>
    <w:rsid w:val="00EE71E4"/>
    <w:rsid w:val="00EF166F"/>
    <w:rsid w:val="00F06E43"/>
    <w:rsid w:val="00F45CB6"/>
    <w:rsid w:val="00F50B14"/>
    <w:rsid w:val="00F53B67"/>
    <w:rsid w:val="00F53CBE"/>
    <w:rsid w:val="00F61EFA"/>
    <w:rsid w:val="00F95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29E7AD-D67D-431D-BA24-6B53A82E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005C4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05C4E"/>
    <w:pPr>
      <w:ind w:left="720"/>
      <w:contextualSpacing/>
    </w:pPr>
  </w:style>
  <w:style w:type="character" w:styleId="FollowedHyperlink">
    <w:name w:val="FollowedHyperlink"/>
    <w:basedOn w:val="DefaultParagraphFont"/>
    <w:rsid w:val="00353C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reerpilot.org.uk/job-sectors/software-systems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careerpilot.org.uk/job-sectors/software-systems" TargetMode="External"/><Relationship Id="rId12" Type="http://schemas.openxmlformats.org/officeDocument/2006/relationships/hyperlink" Target="http://www.careerpilot.org.u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careerpilot.org.uk" TargetMode="External"/><Relationship Id="rId11" Type="http://schemas.openxmlformats.org/officeDocument/2006/relationships/hyperlink" Target="http://parentzone.careerpilot.org.uk/parent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careerpilot.org.uk/provider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areerpilot.org.uk/courses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AF0B0F61.dotm</Template>
  <TotalTime>0</TotalTime>
  <Pages>1</Pages>
  <Words>114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Bath</Company>
  <LinksUpToDate>false</LinksUpToDate>
  <CharactersWithSpaces>1162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Lewis</dc:creator>
  <cp:keywords/>
  <dc:description/>
  <cp:lastModifiedBy>Sue Lewis</cp:lastModifiedBy>
  <cp:revision>2</cp:revision>
  <dcterms:created xsi:type="dcterms:W3CDTF">2019-02-11T10:19:00Z</dcterms:created>
  <dcterms:modified xsi:type="dcterms:W3CDTF">2019-02-11T10:19:00Z</dcterms:modified>
</cp:coreProperties>
</file>